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FBA" w:rsidRDefault="00783FBA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 НОВОКЛЮЧЕВСКОГО  СЕЛЬСОВЕТА</w:t>
      </w:r>
    </w:p>
    <w:p w:rsidR="00783FBA" w:rsidRDefault="00783FBA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НОВОСИБИРСКОЙ  ОБЛАСТИ</w:t>
      </w:r>
    </w:p>
    <w:p w:rsidR="00783FBA" w:rsidRDefault="00783FBA" w:rsidP="00571946">
      <w:pPr>
        <w:jc w:val="center"/>
        <w:rPr>
          <w:b/>
          <w:sz w:val="28"/>
          <w:szCs w:val="28"/>
        </w:rPr>
      </w:pPr>
    </w:p>
    <w:p w:rsidR="00783FBA" w:rsidRDefault="00783FBA" w:rsidP="00571946">
      <w:pPr>
        <w:jc w:val="center"/>
        <w:rPr>
          <w:b/>
          <w:sz w:val="28"/>
          <w:szCs w:val="28"/>
        </w:rPr>
      </w:pPr>
    </w:p>
    <w:p w:rsidR="00783FBA" w:rsidRDefault="00783FBA" w:rsidP="00571946">
      <w:pPr>
        <w:jc w:val="center"/>
        <w:rPr>
          <w:b/>
          <w:sz w:val="28"/>
          <w:szCs w:val="28"/>
        </w:rPr>
      </w:pPr>
    </w:p>
    <w:p w:rsidR="00783FBA" w:rsidRDefault="00783FBA" w:rsidP="00571946">
      <w:pPr>
        <w:jc w:val="center"/>
        <w:rPr>
          <w:b/>
          <w:sz w:val="28"/>
          <w:szCs w:val="28"/>
        </w:rPr>
      </w:pPr>
    </w:p>
    <w:p w:rsidR="00783FBA" w:rsidRDefault="00783FBA" w:rsidP="00571946">
      <w:pPr>
        <w:jc w:val="center"/>
        <w:rPr>
          <w:b/>
          <w:sz w:val="28"/>
          <w:szCs w:val="28"/>
        </w:rPr>
      </w:pPr>
    </w:p>
    <w:p w:rsidR="00783FBA" w:rsidRDefault="00783FBA" w:rsidP="00571946">
      <w:pPr>
        <w:jc w:val="center"/>
        <w:rPr>
          <w:b/>
          <w:sz w:val="28"/>
          <w:szCs w:val="28"/>
        </w:rPr>
      </w:pPr>
    </w:p>
    <w:p w:rsidR="00783FBA" w:rsidRDefault="00783FBA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 А С П О Р Я Ж Е Н И Е</w:t>
      </w:r>
    </w:p>
    <w:p w:rsidR="00783FBA" w:rsidRDefault="00783FBA" w:rsidP="00571946">
      <w:pPr>
        <w:jc w:val="center"/>
        <w:rPr>
          <w:b/>
          <w:sz w:val="28"/>
          <w:szCs w:val="28"/>
        </w:rPr>
      </w:pPr>
    </w:p>
    <w:p w:rsidR="00783FBA" w:rsidRDefault="00783FBA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21.08.2018 г № </w:t>
      </w:r>
      <w:bookmarkStart w:id="0" w:name="_GoBack"/>
      <w:bookmarkEnd w:id="0"/>
      <w:r>
        <w:rPr>
          <w:b/>
          <w:sz w:val="28"/>
          <w:szCs w:val="28"/>
        </w:rPr>
        <w:t>79</w:t>
      </w:r>
    </w:p>
    <w:p w:rsidR="00783FBA" w:rsidRDefault="00783FBA" w:rsidP="00571946">
      <w:pPr>
        <w:jc w:val="center"/>
        <w:rPr>
          <w:b/>
          <w:sz w:val="28"/>
          <w:szCs w:val="28"/>
        </w:rPr>
      </w:pPr>
    </w:p>
    <w:p w:rsidR="00783FBA" w:rsidRDefault="00783FBA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оплате </w:t>
      </w:r>
    </w:p>
    <w:p w:rsidR="00783FBA" w:rsidRDefault="00783FBA" w:rsidP="00571946">
      <w:pPr>
        <w:jc w:val="center"/>
        <w:rPr>
          <w:b/>
          <w:sz w:val="28"/>
          <w:szCs w:val="28"/>
        </w:rPr>
      </w:pPr>
    </w:p>
    <w:p w:rsidR="00783FBA" w:rsidRDefault="00783FBA" w:rsidP="00306C3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1.Оплатить </w:t>
      </w:r>
      <w:r w:rsidRPr="00E34DE4">
        <w:rPr>
          <w:sz w:val="28"/>
          <w:szCs w:val="28"/>
        </w:rPr>
        <w:t>Посно</w:t>
      </w:r>
      <w:r>
        <w:rPr>
          <w:sz w:val="28"/>
          <w:szCs w:val="28"/>
        </w:rPr>
        <w:t>му</w:t>
      </w:r>
      <w:r w:rsidRPr="00E34DE4">
        <w:rPr>
          <w:sz w:val="28"/>
          <w:szCs w:val="28"/>
        </w:rPr>
        <w:t xml:space="preserve"> Евгени</w:t>
      </w:r>
      <w:r>
        <w:rPr>
          <w:sz w:val="28"/>
          <w:szCs w:val="28"/>
        </w:rPr>
        <w:t>ю</w:t>
      </w:r>
      <w:r w:rsidRPr="00E34DE4">
        <w:rPr>
          <w:sz w:val="28"/>
          <w:szCs w:val="28"/>
        </w:rPr>
        <w:t xml:space="preserve"> Николаевич</w:t>
      </w:r>
      <w:r>
        <w:rPr>
          <w:sz w:val="28"/>
          <w:szCs w:val="28"/>
        </w:rPr>
        <w:t xml:space="preserve">у за </w:t>
      </w:r>
      <w:r w:rsidRPr="00E34DE4">
        <w:rPr>
          <w:sz w:val="28"/>
          <w:szCs w:val="28"/>
        </w:rPr>
        <w:t xml:space="preserve">обслуживание уличного </w:t>
      </w:r>
      <w:r>
        <w:rPr>
          <w:sz w:val="28"/>
          <w:szCs w:val="28"/>
        </w:rPr>
        <w:t xml:space="preserve">   </w:t>
      </w:r>
      <w:r w:rsidRPr="00E34DE4">
        <w:rPr>
          <w:sz w:val="28"/>
          <w:szCs w:val="28"/>
        </w:rPr>
        <w:t xml:space="preserve">освещения на территории Новоключевского сельсовета (замена  лампочек </w:t>
      </w:r>
    </w:p>
    <w:p w:rsidR="00783FBA" w:rsidRDefault="00783FBA" w:rsidP="00306C37">
      <w:pPr>
        <w:spacing w:line="360" w:lineRule="auto"/>
        <w:jc w:val="both"/>
        <w:rPr>
          <w:sz w:val="28"/>
          <w:szCs w:val="28"/>
        </w:rPr>
      </w:pPr>
      <w:r w:rsidRPr="00E34DE4">
        <w:rPr>
          <w:sz w:val="28"/>
          <w:szCs w:val="28"/>
        </w:rPr>
        <w:t>с.  Новоключи, д. Петровка, д. Красный Кут)</w:t>
      </w:r>
      <w:r>
        <w:rPr>
          <w:sz w:val="28"/>
          <w:szCs w:val="28"/>
        </w:rPr>
        <w:t xml:space="preserve">  средства в сумме</w:t>
      </w:r>
      <w:r>
        <w:t xml:space="preserve">  </w:t>
      </w:r>
      <w:r>
        <w:rPr>
          <w:sz w:val="28"/>
          <w:szCs w:val="28"/>
        </w:rPr>
        <w:t xml:space="preserve">9 000,00 (Девять тысяч рублей 00 коп.) на выплату заработной платы </w:t>
      </w:r>
      <w:r w:rsidRPr="001A6E7C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гражданско-правового договора № 01 от 03.08.2018 года и акта выполненных работ № 1 от 06.08.2018 г.</w:t>
      </w:r>
    </w:p>
    <w:p w:rsidR="00783FBA" w:rsidRDefault="00783FBA" w:rsidP="00306C37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Ведущему бухгалтеру Морозовой С.В. произвести финансирование в соответствии с бюджетной классификацией.</w:t>
      </w:r>
    </w:p>
    <w:p w:rsidR="00783FBA" w:rsidRDefault="00783FBA" w:rsidP="00CC627E">
      <w:pPr>
        <w:rPr>
          <w:sz w:val="28"/>
          <w:szCs w:val="28"/>
        </w:rPr>
      </w:pPr>
    </w:p>
    <w:p w:rsidR="00783FBA" w:rsidRDefault="00783FBA" w:rsidP="00CC627E">
      <w:pPr>
        <w:rPr>
          <w:sz w:val="28"/>
          <w:szCs w:val="28"/>
        </w:rPr>
      </w:pPr>
      <w:r>
        <w:rPr>
          <w:sz w:val="28"/>
          <w:szCs w:val="28"/>
        </w:rPr>
        <w:t>Раздел: 05030500003010244225</w:t>
      </w:r>
    </w:p>
    <w:p w:rsidR="00783FBA" w:rsidRDefault="00783FBA" w:rsidP="00CC627E">
      <w:pPr>
        <w:rPr>
          <w:sz w:val="28"/>
          <w:szCs w:val="28"/>
        </w:rPr>
      </w:pPr>
    </w:p>
    <w:p w:rsidR="00783FBA" w:rsidRDefault="00783FBA" w:rsidP="00CC627E">
      <w:pPr>
        <w:rPr>
          <w:sz w:val="28"/>
          <w:szCs w:val="28"/>
        </w:rPr>
      </w:pPr>
    </w:p>
    <w:p w:rsidR="00783FBA" w:rsidRDefault="00783FBA" w:rsidP="00CC627E">
      <w:pPr>
        <w:rPr>
          <w:sz w:val="28"/>
          <w:szCs w:val="28"/>
        </w:rPr>
      </w:pPr>
    </w:p>
    <w:p w:rsidR="00783FBA" w:rsidRDefault="00783FBA" w:rsidP="00CC627E">
      <w:pPr>
        <w:rPr>
          <w:sz w:val="28"/>
          <w:szCs w:val="28"/>
        </w:rPr>
      </w:pPr>
    </w:p>
    <w:p w:rsidR="00783FBA" w:rsidRDefault="00783FBA" w:rsidP="00CC627E">
      <w:pPr>
        <w:rPr>
          <w:sz w:val="28"/>
          <w:szCs w:val="28"/>
        </w:rPr>
      </w:pPr>
    </w:p>
    <w:p w:rsidR="00783FBA" w:rsidRDefault="00783FBA" w:rsidP="00CC627E">
      <w:pPr>
        <w:rPr>
          <w:sz w:val="28"/>
          <w:szCs w:val="28"/>
        </w:rPr>
      </w:pPr>
    </w:p>
    <w:p w:rsidR="00783FBA" w:rsidRDefault="00783FBA" w:rsidP="00F94F08">
      <w:pPr>
        <w:tabs>
          <w:tab w:val="left" w:pos="6315"/>
        </w:tabs>
        <w:rPr>
          <w:sz w:val="28"/>
          <w:szCs w:val="28"/>
        </w:rPr>
      </w:pPr>
      <w:r>
        <w:rPr>
          <w:sz w:val="28"/>
          <w:szCs w:val="28"/>
        </w:rPr>
        <w:t>Глава Новоключевского сельсовета                                      М.В.Лымарь</w:t>
      </w:r>
    </w:p>
    <w:p w:rsidR="00783FBA" w:rsidRPr="001A6E7C" w:rsidRDefault="00783FBA" w:rsidP="001A6E7C">
      <w:pPr>
        <w:rPr>
          <w:sz w:val="28"/>
          <w:szCs w:val="28"/>
        </w:rPr>
      </w:pPr>
    </w:p>
    <w:p w:rsidR="00783FBA" w:rsidRPr="001A6E7C" w:rsidRDefault="00783FBA" w:rsidP="001A6E7C">
      <w:pPr>
        <w:rPr>
          <w:sz w:val="28"/>
          <w:szCs w:val="28"/>
        </w:rPr>
      </w:pPr>
    </w:p>
    <w:p w:rsidR="00783FBA" w:rsidRPr="001A6E7C" w:rsidRDefault="00783FBA" w:rsidP="001A6E7C">
      <w:pPr>
        <w:rPr>
          <w:sz w:val="28"/>
          <w:szCs w:val="28"/>
        </w:rPr>
      </w:pPr>
    </w:p>
    <w:p w:rsidR="00783FBA" w:rsidRPr="001A6E7C" w:rsidRDefault="00783FBA" w:rsidP="001A6E7C">
      <w:pPr>
        <w:rPr>
          <w:sz w:val="28"/>
          <w:szCs w:val="28"/>
        </w:rPr>
      </w:pPr>
    </w:p>
    <w:p w:rsidR="00783FBA" w:rsidRPr="001A6E7C" w:rsidRDefault="00783FBA" w:rsidP="001A6E7C">
      <w:pPr>
        <w:rPr>
          <w:sz w:val="28"/>
          <w:szCs w:val="28"/>
        </w:rPr>
      </w:pPr>
    </w:p>
    <w:p w:rsidR="00783FBA" w:rsidRPr="001A6E7C" w:rsidRDefault="00783FBA" w:rsidP="001A6E7C">
      <w:pPr>
        <w:rPr>
          <w:sz w:val="28"/>
          <w:szCs w:val="28"/>
        </w:rPr>
      </w:pPr>
    </w:p>
    <w:p w:rsidR="00783FBA" w:rsidRPr="001A6E7C" w:rsidRDefault="00783FBA" w:rsidP="001A6E7C">
      <w:pPr>
        <w:tabs>
          <w:tab w:val="left" w:pos="1180"/>
        </w:tabs>
        <w:rPr>
          <w:sz w:val="28"/>
          <w:szCs w:val="28"/>
        </w:rPr>
      </w:pPr>
    </w:p>
    <w:sectPr w:rsidR="00783FBA" w:rsidRPr="001A6E7C" w:rsidSect="002A33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0624C"/>
    <w:multiLevelType w:val="hybridMultilevel"/>
    <w:tmpl w:val="32542E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787C00D4"/>
    <w:multiLevelType w:val="multilevel"/>
    <w:tmpl w:val="32542E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1946"/>
    <w:rsid w:val="00042B0D"/>
    <w:rsid w:val="00052E30"/>
    <w:rsid w:val="00095B5C"/>
    <w:rsid w:val="000B69C6"/>
    <w:rsid w:val="001A6E7C"/>
    <w:rsid w:val="001C4CB6"/>
    <w:rsid w:val="0021213B"/>
    <w:rsid w:val="002A338A"/>
    <w:rsid w:val="002D7246"/>
    <w:rsid w:val="00306C37"/>
    <w:rsid w:val="003831D4"/>
    <w:rsid w:val="00410565"/>
    <w:rsid w:val="00416A3E"/>
    <w:rsid w:val="00426E1B"/>
    <w:rsid w:val="00443274"/>
    <w:rsid w:val="00460E64"/>
    <w:rsid w:val="00536908"/>
    <w:rsid w:val="00571946"/>
    <w:rsid w:val="005C7159"/>
    <w:rsid w:val="0069177D"/>
    <w:rsid w:val="006972A9"/>
    <w:rsid w:val="00714AAB"/>
    <w:rsid w:val="00722299"/>
    <w:rsid w:val="00783FBA"/>
    <w:rsid w:val="007F55E9"/>
    <w:rsid w:val="0089668F"/>
    <w:rsid w:val="008B5AED"/>
    <w:rsid w:val="008F3B2D"/>
    <w:rsid w:val="00964A72"/>
    <w:rsid w:val="009D4B9B"/>
    <w:rsid w:val="009E49FC"/>
    <w:rsid w:val="00A16F3C"/>
    <w:rsid w:val="00A94410"/>
    <w:rsid w:val="00BE7FAF"/>
    <w:rsid w:val="00C3798D"/>
    <w:rsid w:val="00C868B2"/>
    <w:rsid w:val="00CC627E"/>
    <w:rsid w:val="00CE58B2"/>
    <w:rsid w:val="00D14F89"/>
    <w:rsid w:val="00DD3946"/>
    <w:rsid w:val="00DF1AB3"/>
    <w:rsid w:val="00E34DE4"/>
    <w:rsid w:val="00E416F3"/>
    <w:rsid w:val="00E77DB6"/>
    <w:rsid w:val="00EB7050"/>
    <w:rsid w:val="00ED17B5"/>
    <w:rsid w:val="00F94F08"/>
    <w:rsid w:val="00FF61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338A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17</TotalTime>
  <Pages>1</Pages>
  <Words>112</Words>
  <Characters>640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 НОВОКЛЮЧЕВСКОГО  СЕЛЬСОВЕТА</dc:title>
  <dc:subject/>
  <dc:creator>User</dc:creator>
  <cp:keywords/>
  <dc:description/>
  <cp:lastModifiedBy>Customer</cp:lastModifiedBy>
  <cp:revision>7</cp:revision>
  <cp:lastPrinted>2018-08-21T04:53:00Z</cp:lastPrinted>
  <dcterms:created xsi:type="dcterms:W3CDTF">2016-09-28T12:04:00Z</dcterms:created>
  <dcterms:modified xsi:type="dcterms:W3CDTF">2018-08-21T05:01:00Z</dcterms:modified>
</cp:coreProperties>
</file>